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A8E" w:rsidRDefault="002A6A8E" w:rsidP="001B308C">
      <w:pPr>
        <w:ind w:firstLine="5670"/>
      </w:pPr>
      <w:r>
        <w:t>«Утверждаю»</w:t>
      </w:r>
    </w:p>
    <w:p w:rsidR="002A6A8E" w:rsidRDefault="002A6A8E" w:rsidP="001B308C">
      <w:pPr>
        <w:ind w:firstLine="5670"/>
      </w:pPr>
      <w:r>
        <w:t>Директор МБУ ДО</w:t>
      </w:r>
    </w:p>
    <w:p w:rsidR="002A6A8E" w:rsidRDefault="002A6A8E" w:rsidP="001B308C">
      <w:pPr>
        <w:ind w:firstLine="5670"/>
      </w:pPr>
      <w:r>
        <w:t>«ДЮСШ по шахматам АМР РТ»</w:t>
      </w:r>
    </w:p>
    <w:p w:rsidR="002A6A8E" w:rsidRDefault="002A6A8E" w:rsidP="001B308C">
      <w:pPr>
        <w:ind w:firstLine="5670"/>
      </w:pPr>
      <w:r>
        <w:t>_______________В.А.Ковалев</w:t>
      </w:r>
    </w:p>
    <w:p w:rsidR="002A6A8E" w:rsidRDefault="002A6A8E" w:rsidP="001B308C">
      <w:pPr>
        <w:ind w:firstLine="5670"/>
      </w:pPr>
      <w:r>
        <w:t>«_____»______________2019 г.</w:t>
      </w:r>
    </w:p>
    <w:p w:rsidR="002A6A8E" w:rsidRDefault="002A6A8E" w:rsidP="001B308C"/>
    <w:p w:rsidR="002A6A8E" w:rsidRDefault="002A6A8E" w:rsidP="00155F1F">
      <w:pPr>
        <w:jc w:val="center"/>
      </w:pPr>
    </w:p>
    <w:p w:rsidR="002A6A8E" w:rsidRDefault="002A6A8E" w:rsidP="00155F1F">
      <w:pPr>
        <w:jc w:val="center"/>
      </w:pPr>
    </w:p>
    <w:p w:rsidR="002A6A8E" w:rsidRDefault="002A6A8E" w:rsidP="00155F1F">
      <w:pPr>
        <w:jc w:val="center"/>
      </w:pPr>
    </w:p>
    <w:p w:rsidR="002A6A8E" w:rsidRDefault="002A6A8E" w:rsidP="00155F1F">
      <w:pPr>
        <w:jc w:val="center"/>
        <w:rPr>
          <w:b/>
        </w:rPr>
      </w:pPr>
      <w:r>
        <w:rPr>
          <w:b/>
        </w:rPr>
        <w:t>План работы</w:t>
      </w:r>
    </w:p>
    <w:p w:rsidR="002A6A8E" w:rsidRDefault="002A6A8E" w:rsidP="00155F1F">
      <w:pPr>
        <w:jc w:val="center"/>
        <w:rPr>
          <w:b/>
        </w:rPr>
      </w:pPr>
    </w:p>
    <w:p w:rsidR="002A6A8E" w:rsidRDefault="002A6A8E" w:rsidP="00155F1F">
      <w:pPr>
        <w:jc w:val="center"/>
        <w:rPr>
          <w:b/>
        </w:rPr>
      </w:pPr>
      <w:r>
        <w:rPr>
          <w:b/>
        </w:rPr>
        <w:t>тренерского совета МБУ ДО «ДЮСШ по шахматам АМР РТ»</w:t>
      </w:r>
    </w:p>
    <w:p w:rsidR="002A6A8E" w:rsidRDefault="002A6A8E" w:rsidP="001B308C">
      <w:pPr>
        <w:rPr>
          <w:b/>
        </w:rPr>
      </w:pPr>
    </w:p>
    <w:p w:rsidR="002A6A8E" w:rsidRDefault="002A6A8E" w:rsidP="00155F1F">
      <w:pPr>
        <w:jc w:val="center"/>
        <w:rPr>
          <w:b/>
        </w:rPr>
      </w:pPr>
      <w:r>
        <w:rPr>
          <w:b/>
        </w:rPr>
        <w:t>на 2019-2020 учебный год</w:t>
      </w:r>
    </w:p>
    <w:p w:rsidR="002A6A8E" w:rsidRDefault="002A6A8E" w:rsidP="00155F1F">
      <w:pPr>
        <w:jc w:val="center"/>
        <w:rPr>
          <w:b/>
        </w:rPr>
      </w:pPr>
    </w:p>
    <w:p w:rsidR="002A6A8E" w:rsidRDefault="002A6A8E" w:rsidP="00155F1F">
      <w:pPr>
        <w:jc w:val="center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7200"/>
        <w:gridCol w:w="1620"/>
      </w:tblGrid>
      <w:tr w:rsidR="002A6A8E" w:rsidTr="00155F1F">
        <w:trPr>
          <w:trHeight w:val="720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>№</w:t>
            </w:r>
          </w:p>
        </w:tc>
        <w:tc>
          <w:tcPr>
            <w:tcW w:w="7200" w:type="dxa"/>
          </w:tcPr>
          <w:p w:rsidR="002A6A8E" w:rsidRDefault="002A6A8E">
            <w:pPr>
              <w:jc w:val="center"/>
            </w:pPr>
            <w:r>
              <w:t xml:space="preserve">Тематика </w:t>
            </w:r>
          </w:p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Время исполнения</w:t>
            </w:r>
          </w:p>
        </w:tc>
      </w:tr>
      <w:tr w:rsidR="002A6A8E" w:rsidTr="00155F1F">
        <w:trPr>
          <w:trHeight w:val="1245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 xml:space="preserve">1. </w:t>
            </w:r>
          </w:p>
        </w:tc>
        <w:tc>
          <w:tcPr>
            <w:tcW w:w="7200" w:type="dxa"/>
          </w:tcPr>
          <w:p w:rsidR="002A6A8E" w:rsidRDefault="002A6A8E">
            <w:r>
              <w:t>а) итоги прошлого года</w:t>
            </w:r>
          </w:p>
          <w:p w:rsidR="002A6A8E" w:rsidRDefault="002A6A8E">
            <w:r>
              <w:t>б) утверждение плана работы на следующий учебный год</w:t>
            </w:r>
          </w:p>
          <w:p w:rsidR="002A6A8E" w:rsidRDefault="002A6A8E">
            <w:r>
              <w:t>в) анализ учебно-тренировочной работы за летние месяцы</w:t>
            </w:r>
          </w:p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август</w:t>
            </w:r>
          </w:p>
        </w:tc>
      </w:tr>
      <w:tr w:rsidR="002A6A8E" w:rsidTr="00155F1F">
        <w:trPr>
          <w:trHeight w:val="1080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>2.</w:t>
            </w:r>
          </w:p>
        </w:tc>
        <w:tc>
          <w:tcPr>
            <w:tcW w:w="7200" w:type="dxa"/>
          </w:tcPr>
          <w:p w:rsidR="002A6A8E" w:rsidRDefault="002A6A8E">
            <w:r>
              <w:t>а) внедрение инновационных технологий в учебно-тренировочный процесс</w:t>
            </w:r>
          </w:p>
          <w:p w:rsidR="002A6A8E" w:rsidRDefault="002A6A8E">
            <w:r>
              <w:t>б) анализ наполняемости групп, а также сохранности групп начальной подготовки</w:t>
            </w:r>
          </w:p>
          <w:p w:rsidR="002A6A8E" w:rsidRDefault="002A6A8E">
            <w:r>
              <w:t>в) разное</w:t>
            </w:r>
          </w:p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декабрь</w:t>
            </w:r>
          </w:p>
        </w:tc>
      </w:tr>
      <w:tr w:rsidR="002A6A8E" w:rsidTr="00155F1F">
        <w:trPr>
          <w:trHeight w:val="1425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 xml:space="preserve">3. </w:t>
            </w:r>
          </w:p>
        </w:tc>
        <w:tc>
          <w:tcPr>
            <w:tcW w:w="7200" w:type="dxa"/>
          </w:tcPr>
          <w:p w:rsidR="002A6A8E" w:rsidRDefault="002A6A8E">
            <w:r>
              <w:t>а) анализ результатов выступлений воспитанников за 2019 год</w:t>
            </w:r>
          </w:p>
          <w:p w:rsidR="002A6A8E" w:rsidRDefault="002A6A8E">
            <w:r>
              <w:t>б) изучение и анализ выполнения тренировочных объемов учебно-тренировочными группами</w:t>
            </w:r>
          </w:p>
          <w:p w:rsidR="002A6A8E" w:rsidRDefault="002A6A8E">
            <w:r>
              <w:t>в) разное</w:t>
            </w:r>
          </w:p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январь</w:t>
            </w:r>
          </w:p>
        </w:tc>
      </w:tr>
      <w:tr w:rsidR="002A6A8E" w:rsidTr="00155F1F">
        <w:trPr>
          <w:trHeight w:val="1425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>4.</w:t>
            </w:r>
          </w:p>
        </w:tc>
        <w:tc>
          <w:tcPr>
            <w:tcW w:w="7200" w:type="dxa"/>
          </w:tcPr>
          <w:p w:rsidR="002A6A8E" w:rsidRDefault="002A6A8E">
            <w:r>
              <w:t>а) утверждение графика сдачи контрольно-переводных испытаний</w:t>
            </w:r>
          </w:p>
          <w:p w:rsidR="002A6A8E" w:rsidRDefault="002A6A8E">
            <w:r>
              <w:t>б) анализ итогов выступлений воспитанников в соревнованиях за учебный год</w:t>
            </w:r>
          </w:p>
          <w:p w:rsidR="002A6A8E" w:rsidRDefault="002A6A8E"/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апрель</w:t>
            </w:r>
          </w:p>
        </w:tc>
      </w:tr>
      <w:tr w:rsidR="002A6A8E" w:rsidTr="00155F1F">
        <w:trPr>
          <w:trHeight w:val="1410"/>
        </w:trPr>
        <w:tc>
          <w:tcPr>
            <w:tcW w:w="540" w:type="dxa"/>
          </w:tcPr>
          <w:p w:rsidR="002A6A8E" w:rsidRDefault="002A6A8E">
            <w:pPr>
              <w:jc w:val="center"/>
            </w:pPr>
            <w:r>
              <w:t>5.</w:t>
            </w:r>
          </w:p>
        </w:tc>
        <w:tc>
          <w:tcPr>
            <w:tcW w:w="7200" w:type="dxa"/>
          </w:tcPr>
          <w:p w:rsidR="002A6A8E" w:rsidRDefault="002A6A8E">
            <w:r>
              <w:t>а) итоги сдачи контрольно-переводных испытаний</w:t>
            </w:r>
          </w:p>
          <w:p w:rsidR="002A6A8E" w:rsidRDefault="002A6A8E">
            <w:r>
              <w:t>б) утверждение плана работы на летний период</w:t>
            </w:r>
          </w:p>
        </w:tc>
        <w:tc>
          <w:tcPr>
            <w:tcW w:w="1620" w:type="dxa"/>
          </w:tcPr>
          <w:p w:rsidR="002A6A8E" w:rsidRDefault="002A6A8E">
            <w:pPr>
              <w:jc w:val="center"/>
            </w:pPr>
            <w:r>
              <w:t>июнь</w:t>
            </w:r>
          </w:p>
        </w:tc>
      </w:tr>
    </w:tbl>
    <w:p w:rsidR="002A6A8E" w:rsidRDefault="002A6A8E" w:rsidP="00155F1F">
      <w:pPr>
        <w:jc w:val="center"/>
      </w:pPr>
    </w:p>
    <w:p w:rsidR="002A6A8E" w:rsidRDefault="002A6A8E"/>
    <w:p w:rsidR="002A6A8E" w:rsidRDefault="002A6A8E" w:rsidP="00B222CC"/>
    <w:p w:rsidR="002A6A8E" w:rsidRDefault="002A6A8E" w:rsidP="00B222CC"/>
    <w:p w:rsidR="002A6A8E" w:rsidRDefault="002A6A8E" w:rsidP="00B222CC">
      <w:pPr>
        <w:shd w:val="clear" w:color="auto" w:fill="FFFFFF"/>
        <w:spacing w:before="100" w:beforeAutospacing="1" w:after="100" w:afterAutospacing="1"/>
        <w:jc w:val="center"/>
        <w:rPr>
          <w:rFonts w:ascii="Verdana" w:hAnsi="Verdana"/>
          <w:color w:val="000000"/>
          <w:sz w:val="18"/>
          <w:szCs w:val="18"/>
        </w:rPr>
      </w:pPr>
      <w:r>
        <w:rPr>
          <w:color w:val="000000"/>
          <w:sz w:val="20"/>
          <w:szCs w:val="20"/>
        </w:rPr>
        <w:t> </w:t>
      </w:r>
    </w:p>
    <w:p w:rsidR="002A6A8E" w:rsidRDefault="002A6A8E" w:rsidP="00B222CC">
      <w:pPr>
        <w:jc w:val="center"/>
      </w:pPr>
    </w:p>
    <w:p w:rsidR="002A6A8E" w:rsidRDefault="002A6A8E" w:rsidP="00B222CC">
      <w:pPr>
        <w:jc w:val="center"/>
      </w:pPr>
    </w:p>
    <w:tbl>
      <w:tblPr>
        <w:tblW w:w="9830" w:type="dxa"/>
        <w:tblInd w:w="-108" w:type="dxa"/>
        <w:tblCellMar>
          <w:right w:w="46" w:type="dxa"/>
        </w:tblCellMar>
        <w:tblLook w:val="00A0"/>
      </w:tblPr>
      <w:tblGrid>
        <w:gridCol w:w="674"/>
        <w:gridCol w:w="5015"/>
        <w:gridCol w:w="1800"/>
        <w:gridCol w:w="2341"/>
      </w:tblGrid>
      <w:tr w:rsidR="002A6A8E" w:rsidRPr="00B222CC" w:rsidTr="006C77E3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108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№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Default="002A6A8E" w:rsidP="006C77E3">
            <w:pPr>
              <w:spacing w:line="276" w:lineRule="auto"/>
              <w:jc w:val="center"/>
              <w:rPr>
                <w:b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Содержание материала </w:t>
            </w:r>
          </w:p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Сроки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Ответственный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1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302BF2">
            <w:pPr>
              <w:spacing w:line="276" w:lineRule="auto"/>
              <w:ind w:left="2314" w:right="2461" w:hanging="720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Тема I: «Организационный </w:t>
            </w:r>
            <w:bookmarkStart w:id="0" w:name="_GoBack"/>
            <w:bookmarkEnd w:id="0"/>
            <w:r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тренерский </w:t>
            </w: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>совет»</w:t>
            </w:r>
            <w:r w:rsidRPr="006C77E3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112B06" w:rsidRDefault="002A6A8E" w:rsidP="00112B06">
            <w:pPr>
              <w:spacing w:line="276" w:lineRule="auto"/>
              <w:ind w:left="2"/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Режим работы ДЮСШ на 2019-2020</w:t>
            </w:r>
            <w:r w:rsidRPr="006C77E3">
              <w:rPr>
                <w:color w:val="000000"/>
                <w:sz w:val="22"/>
                <w:szCs w:val="22"/>
              </w:rPr>
              <w:t xml:space="preserve"> учебный год, утверждение расписания занятий 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август </w:t>
            </w:r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6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Директор </w:t>
            </w:r>
          </w:p>
          <w:p w:rsidR="002A6A8E" w:rsidRPr="006C77E3" w:rsidRDefault="002A6A8E" w:rsidP="006C77E3">
            <w:pPr>
              <w:spacing w:after="40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Зам. директора по </w:t>
            </w:r>
          </w:p>
          <w:p w:rsidR="002A6A8E" w:rsidRPr="006C77E3" w:rsidRDefault="002A6A8E" w:rsidP="006C77E3">
            <w:pPr>
              <w:spacing w:after="43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УВР </w:t>
            </w:r>
          </w:p>
          <w:p w:rsidR="002A6A8E" w:rsidRPr="006C77E3" w:rsidRDefault="002A6A8E" w:rsidP="006C77E3">
            <w:pPr>
              <w:spacing w:after="45" w:line="234" w:lineRule="auto"/>
              <w:ind w:right="7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Инструктор-методист </w:t>
            </w:r>
          </w:p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Члены пед.совета </w:t>
            </w:r>
          </w:p>
        </w:tc>
      </w:tr>
      <w:tr w:rsidR="002A6A8E" w:rsidRPr="00B222CC" w:rsidTr="006C77E3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6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>Утверждение локальных актов и учебно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6C77E3">
              <w:rPr>
                <w:color w:val="000000"/>
                <w:sz w:val="22"/>
                <w:szCs w:val="22"/>
              </w:rPr>
              <w:t>-</w:t>
            </w:r>
          </w:p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м</w:t>
            </w:r>
            <w:r w:rsidRPr="006C77E3">
              <w:rPr>
                <w:color w:val="000000"/>
                <w:sz w:val="22"/>
                <w:szCs w:val="22"/>
              </w:rPr>
              <w:t xml:space="preserve">етодической документации, регламентирующей деятельность ДЮСШ.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3.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Планирование работы на </w:t>
            </w:r>
            <w:r>
              <w:rPr>
                <w:color w:val="000000"/>
                <w:sz w:val="22"/>
                <w:szCs w:val="22"/>
              </w:rPr>
              <w:t>2019-2020</w:t>
            </w:r>
            <w:r w:rsidRPr="006C77E3">
              <w:rPr>
                <w:color w:val="000000"/>
                <w:sz w:val="22"/>
                <w:szCs w:val="22"/>
              </w:rPr>
              <w:t xml:space="preserve"> учебный год.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4.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38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Расстановка </w:t>
            </w:r>
            <w:r w:rsidRPr="006C77E3">
              <w:rPr>
                <w:color w:val="000000"/>
                <w:sz w:val="22"/>
                <w:szCs w:val="22"/>
              </w:rPr>
              <w:tab/>
              <w:t xml:space="preserve">кадров </w:t>
            </w:r>
            <w:r w:rsidRPr="006C77E3">
              <w:rPr>
                <w:color w:val="000000"/>
                <w:sz w:val="22"/>
                <w:szCs w:val="22"/>
              </w:rPr>
              <w:tab/>
              <w:t xml:space="preserve">педагогических </w:t>
            </w:r>
          </w:p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работников на </w:t>
            </w:r>
            <w:r>
              <w:rPr>
                <w:color w:val="000000"/>
                <w:sz w:val="22"/>
                <w:szCs w:val="22"/>
              </w:rPr>
              <w:t>2019-2020</w:t>
            </w:r>
            <w:r w:rsidRPr="006C77E3">
              <w:rPr>
                <w:color w:val="000000"/>
                <w:sz w:val="22"/>
                <w:szCs w:val="22"/>
              </w:rPr>
              <w:t xml:space="preserve"> учебный год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84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5.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Утверждение </w:t>
            </w:r>
            <w:r>
              <w:rPr>
                <w:color w:val="000000"/>
                <w:sz w:val="22"/>
                <w:szCs w:val="22"/>
              </w:rPr>
              <w:tab/>
              <w:t xml:space="preserve">основных </w:t>
            </w:r>
            <w:r w:rsidRPr="006C77E3">
              <w:rPr>
                <w:color w:val="000000"/>
                <w:sz w:val="22"/>
                <w:szCs w:val="22"/>
              </w:rPr>
              <w:t xml:space="preserve">положений, инструкций  ДЮСШ на </w:t>
            </w:r>
            <w:r>
              <w:rPr>
                <w:color w:val="000000"/>
                <w:sz w:val="22"/>
                <w:szCs w:val="22"/>
              </w:rPr>
              <w:t>2019-2020</w:t>
            </w:r>
            <w:r w:rsidRPr="006C77E3">
              <w:rPr>
                <w:color w:val="000000"/>
                <w:sz w:val="22"/>
                <w:szCs w:val="22"/>
              </w:rPr>
              <w:t xml:space="preserve"> учебный год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6.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Организация аттестации педагогических работников учреждения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7.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Зачисление воспитанников в группы по этапам и годам обучения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8.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Разное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1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A6A8E" w:rsidRDefault="002A6A8E" w:rsidP="006C77E3">
            <w:pPr>
              <w:spacing w:line="276" w:lineRule="auto"/>
              <w:ind w:left="4131" w:right="2667" w:hanging="2141"/>
              <w:rPr>
                <w:b/>
                <w:color w:val="000000"/>
                <w:u w:val="single" w:color="000000"/>
              </w:rPr>
            </w:pPr>
          </w:p>
          <w:p w:rsidR="002A6A8E" w:rsidRDefault="002A6A8E" w:rsidP="00302BF2">
            <w:pPr>
              <w:spacing w:line="276" w:lineRule="auto"/>
              <w:ind w:left="4131" w:right="2667" w:hanging="2897"/>
              <w:rPr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Тема II:  «Организационный </w:t>
            </w:r>
            <w:r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тренерский </w:t>
            </w: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>совет»</w:t>
            </w:r>
            <w:r w:rsidRPr="006C77E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  <w:p w:rsidR="002A6A8E" w:rsidRPr="006C77E3" w:rsidRDefault="002A6A8E" w:rsidP="006C77E3">
            <w:pPr>
              <w:spacing w:line="276" w:lineRule="auto"/>
              <w:ind w:left="4131" w:right="2667" w:hanging="2141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40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108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№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Содержание материала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Сроки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Ответственный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Подведение итогов предыдущего педсовета: цели, задачи их решение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декабрь </w:t>
            </w:r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6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Директор </w:t>
            </w:r>
          </w:p>
          <w:p w:rsidR="002A6A8E" w:rsidRPr="006C77E3" w:rsidRDefault="002A6A8E" w:rsidP="006C77E3">
            <w:pPr>
              <w:spacing w:after="40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Зам. директора по </w:t>
            </w:r>
          </w:p>
          <w:p w:rsidR="002A6A8E" w:rsidRPr="006C77E3" w:rsidRDefault="002A6A8E" w:rsidP="006C77E3">
            <w:pPr>
              <w:spacing w:after="43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УВР </w:t>
            </w:r>
          </w:p>
          <w:p w:rsidR="002A6A8E" w:rsidRPr="006C77E3" w:rsidRDefault="002A6A8E" w:rsidP="006C77E3">
            <w:pPr>
              <w:spacing w:after="44" w:line="234" w:lineRule="auto"/>
              <w:ind w:right="7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Инструктор-методист </w:t>
            </w:r>
          </w:p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Члены пед.совета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Pr="006C77E3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Утверждение плана работы ДЮСШ в дни зимних каникул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Pr="006C77E3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5" w:line="234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>Обсуждение проблем материально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6C77E3">
              <w:rPr>
                <w:color w:val="000000"/>
                <w:sz w:val="22"/>
                <w:szCs w:val="22"/>
              </w:rPr>
              <w:t xml:space="preserve">- технической базы ДЮСШ. Пути решения, предложения и рекомендации.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6C77E3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Разное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1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A6A8E" w:rsidRDefault="002A6A8E" w:rsidP="006C77E3">
            <w:pPr>
              <w:spacing w:line="276" w:lineRule="auto"/>
              <w:ind w:left="4131" w:right="912" w:hanging="3896"/>
              <w:rPr>
                <w:b/>
                <w:color w:val="000000"/>
                <w:u w:val="single" w:color="000000"/>
              </w:rPr>
            </w:pPr>
          </w:p>
          <w:p w:rsidR="002A6A8E" w:rsidRDefault="002A6A8E" w:rsidP="006C77E3">
            <w:pPr>
              <w:spacing w:line="276" w:lineRule="auto"/>
              <w:ind w:left="4131" w:right="912" w:hanging="3896"/>
              <w:rPr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>Тема IV:  «Целесообразное использование средств и методов обучения»</w:t>
            </w:r>
            <w:r w:rsidRPr="006C77E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C77E3">
              <w:rPr>
                <w:color w:val="000000"/>
                <w:sz w:val="22"/>
                <w:szCs w:val="22"/>
              </w:rPr>
              <w:t xml:space="preserve"> </w:t>
            </w:r>
          </w:p>
          <w:p w:rsidR="002A6A8E" w:rsidRPr="006C77E3" w:rsidRDefault="002A6A8E" w:rsidP="006C77E3">
            <w:pPr>
              <w:spacing w:line="276" w:lineRule="auto"/>
              <w:ind w:left="4131" w:right="912" w:hanging="3896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40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108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№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Содержание материала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Сроки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Ответственный </w:t>
            </w: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Подведение итогов предыдущего педсовета: цели, задачи их решение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февраль </w:t>
            </w:r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6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Директор </w:t>
            </w:r>
          </w:p>
          <w:p w:rsidR="002A6A8E" w:rsidRPr="006C77E3" w:rsidRDefault="002A6A8E" w:rsidP="006C77E3">
            <w:pPr>
              <w:spacing w:after="40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Зам. директора по </w:t>
            </w:r>
          </w:p>
          <w:p w:rsidR="002A6A8E" w:rsidRPr="006C77E3" w:rsidRDefault="002A6A8E" w:rsidP="006C77E3">
            <w:pPr>
              <w:spacing w:after="43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УВР </w:t>
            </w:r>
          </w:p>
          <w:p w:rsidR="002A6A8E" w:rsidRPr="006C77E3" w:rsidRDefault="002A6A8E" w:rsidP="006C77E3">
            <w:pPr>
              <w:spacing w:after="43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Методист </w:t>
            </w:r>
          </w:p>
          <w:p w:rsidR="002A6A8E" w:rsidRPr="006C77E3" w:rsidRDefault="002A6A8E" w:rsidP="006C77E3">
            <w:pPr>
              <w:spacing w:after="44" w:line="234" w:lineRule="auto"/>
              <w:ind w:right="7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Инструктор-методист </w:t>
            </w:r>
          </w:p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Члены пед.совета </w:t>
            </w:r>
          </w:p>
        </w:tc>
      </w:tr>
      <w:tr w:rsidR="002A6A8E" w:rsidRPr="00B222CC" w:rsidTr="006C77E3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4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>Анализ проверки УТЗ тренеров-</w:t>
            </w:r>
          </w:p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преподавателей (за период сентябрь-январь)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112B06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3.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Итоги аттестации на соответствие занимаемой должности.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4.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Курсы повышения квалификации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302BF2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>Методист</w:t>
            </w:r>
          </w:p>
        </w:tc>
      </w:tr>
      <w:tr w:rsidR="002A6A8E" w:rsidRPr="00B222CC" w:rsidTr="00112B06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5.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Анализ результатов выездных соревнований (за период сентябрь-январь)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302BF2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>Методист</w:t>
            </w:r>
          </w:p>
        </w:tc>
      </w:tr>
      <w:tr w:rsidR="002A6A8E" w:rsidRPr="00B222CC" w:rsidTr="00112B06">
        <w:trPr>
          <w:trHeight w:val="166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6.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2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Ученая документация: </w:t>
            </w:r>
          </w:p>
          <w:p w:rsidR="002A6A8E" w:rsidRPr="006C77E3" w:rsidRDefault="002A6A8E" w:rsidP="006C77E3">
            <w:pPr>
              <w:numPr>
                <w:ilvl w:val="0"/>
                <w:numId w:val="1"/>
              </w:numPr>
              <w:spacing w:after="43"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предварительные списки; </w:t>
            </w:r>
          </w:p>
          <w:p w:rsidR="002A6A8E" w:rsidRPr="006C77E3" w:rsidRDefault="002A6A8E" w:rsidP="006C77E3">
            <w:pPr>
              <w:numPr>
                <w:ilvl w:val="0"/>
                <w:numId w:val="1"/>
              </w:numPr>
              <w:spacing w:after="44"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повторный инструктаж по ТБ и ПБ; </w:t>
            </w:r>
          </w:p>
          <w:p w:rsidR="002A6A8E" w:rsidRPr="006C77E3" w:rsidRDefault="002A6A8E" w:rsidP="006C77E3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план по организации летнего отдыха оздоровления и занятости детей и подростков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112B06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7.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Разное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A6A8E" w:rsidRDefault="002A6A8E" w:rsidP="006C77E3">
            <w:pPr>
              <w:spacing w:line="276" w:lineRule="auto"/>
              <w:ind w:left="4131" w:right="286" w:hanging="2182"/>
              <w:rPr>
                <w:b/>
                <w:color w:val="000000"/>
                <w:u w:val="single" w:color="000000"/>
              </w:rPr>
            </w:pPr>
          </w:p>
          <w:p w:rsidR="002A6A8E" w:rsidRDefault="002A6A8E" w:rsidP="00302BF2">
            <w:pPr>
              <w:spacing w:line="276" w:lineRule="auto"/>
              <w:ind w:left="4131" w:right="286" w:hanging="2717"/>
              <w:rPr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Тема IV:  «Организационный </w:t>
            </w:r>
            <w:r>
              <w:rPr>
                <w:b/>
                <w:color w:val="000000"/>
                <w:sz w:val="22"/>
                <w:szCs w:val="22"/>
                <w:u w:val="single" w:color="000000"/>
              </w:rPr>
              <w:t xml:space="preserve">тренерский </w:t>
            </w:r>
            <w:r w:rsidRPr="006C77E3">
              <w:rPr>
                <w:b/>
                <w:color w:val="000000"/>
                <w:sz w:val="22"/>
                <w:szCs w:val="22"/>
                <w:u w:val="single" w:color="000000"/>
              </w:rPr>
              <w:t>совет»</w:t>
            </w:r>
          </w:p>
          <w:p w:rsidR="002A6A8E" w:rsidRPr="006C77E3" w:rsidRDefault="002A6A8E" w:rsidP="006C77E3">
            <w:pPr>
              <w:spacing w:line="276" w:lineRule="auto"/>
              <w:ind w:left="4131" w:right="286" w:hanging="2182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401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108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№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Содержание материала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Сроки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b/>
                <w:color w:val="000000"/>
                <w:sz w:val="22"/>
                <w:szCs w:val="22"/>
              </w:rPr>
              <w:t xml:space="preserve">Ответственный </w:t>
            </w:r>
          </w:p>
        </w:tc>
      </w:tr>
      <w:tr w:rsidR="002A6A8E" w:rsidRPr="00B222CC" w:rsidTr="006C77E3">
        <w:trPr>
          <w:trHeight w:val="5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1.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Подведение итогов предыдущего педсовета: цели, задачи их решение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май </w:t>
            </w:r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after="46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Директор </w:t>
            </w:r>
          </w:p>
          <w:p w:rsidR="002A6A8E" w:rsidRPr="006C77E3" w:rsidRDefault="002A6A8E" w:rsidP="006C77E3">
            <w:pPr>
              <w:spacing w:after="40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Зам. директора по </w:t>
            </w:r>
          </w:p>
          <w:p w:rsidR="002A6A8E" w:rsidRPr="006C77E3" w:rsidRDefault="002A6A8E" w:rsidP="006C77E3">
            <w:pPr>
              <w:spacing w:after="44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УВР </w:t>
            </w:r>
          </w:p>
          <w:p w:rsidR="002A6A8E" w:rsidRPr="006C77E3" w:rsidRDefault="002A6A8E" w:rsidP="006C77E3">
            <w:pPr>
              <w:spacing w:after="44" w:line="234" w:lineRule="auto"/>
              <w:ind w:right="7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Инструктор-методист </w:t>
            </w:r>
          </w:p>
          <w:p w:rsidR="002A6A8E" w:rsidRPr="006C77E3" w:rsidRDefault="002A6A8E" w:rsidP="006C77E3">
            <w:pPr>
              <w:spacing w:line="276" w:lineRule="auto"/>
              <w:jc w:val="center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Члены пед.совета </w:t>
            </w:r>
          </w:p>
        </w:tc>
      </w:tr>
      <w:tr w:rsidR="002A6A8E" w:rsidRPr="00B222CC" w:rsidTr="006C77E3">
        <w:trPr>
          <w:trHeight w:val="83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 w:right="3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Предварительное комплектование учебных групп. Анализ сохранности контингента учащихся.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28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3.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Default="002A6A8E" w:rsidP="006C77E3">
            <w:pPr>
              <w:spacing w:line="276" w:lineRule="auto"/>
              <w:ind w:left="2"/>
              <w:rPr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Заполнение отчетной документации </w:t>
            </w:r>
          </w:p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9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4.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Организация </w:t>
            </w:r>
            <w:r w:rsidRPr="006C77E3">
              <w:rPr>
                <w:color w:val="000000"/>
                <w:sz w:val="22"/>
                <w:szCs w:val="22"/>
              </w:rPr>
              <w:tab/>
              <w:t xml:space="preserve">летнего </w:t>
            </w:r>
            <w:r w:rsidRPr="006C77E3">
              <w:rPr>
                <w:color w:val="000000"/>
                <w:sz w:val="22"/>
                <w:szCs w:val="22"/>
              </w:rPr>
              <w:tab/>
              <w:t xml:space="preserve">оздоровительного сезона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5.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jc w:val="both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Итоги работы ДЮСШ за </w:t>
            </w:r>
            <w:r>
              <w:rPr>
                <w:color w:val="000000"/>
                <w:sz w:val="22"/>
                <w:szCs w:val="22"/>
              </w:rPr>
              <w:t>2019/2020</w:t>
            </w:r>
            <w:r w:rsidRPr="006C77E3">
              <w:rPr>
                <w:color w:val="000000"/>
                <w:sz w:val="22"/>
                <w:szCs w:val="22"/>
              </w:rPr>
              <w:t xml:space="preserve"> учебный год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  <w:tr w:rsidR="002A6A8E" w:rsidRPr="00B222CC" w:rsidTr="006C77E3">
        <w:trPr>
          <w:trHeight w:val="562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6. </w:t>
            </w:r>
          </w:p>
        </w:tc>
        <w:tc>
          <w:tcPr>
            <w:tcW w:w="5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ind w:left="2"/>
              <w:rPr>
                <w:rFonts w:ascii="Calibri" w:hAnsi="Calibri" w:cs="Calibri"/>
                <w:color w:val="000000"/>
              </w:rPr>
            </w:pPr>
            <w:r w:rsidRPr="006C77E3">
              <w:rPr>
                <w:color w:val="000000"/>
                <w:sz w:val="22"/>
                <w:szCs w:val="22"/>
              </w:rPr>
              <w:t xml:space="preserve">Выполнение </w:t>
            </w:r>
            <w:r w:rsidRPr="006C77E3">
              <w:rPr>
                <w:color w:val="000000"/>
                <w:sz w:val="22"/>
                <w:szCs w:val="22"/>
              </w:rPr>
              <w:tab/>
              <w:t xml:space="preserve">контрольно-переводных нормативов обучающимися.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A8E" w:rsidRPr="006C77E3" w:rsidRDefault="002A6A8E" w:rsidP="006C77E3">
            <w:pPr>
              <w:spacing w:line="276" w:lineRule="auto"/>
              <w:rPr>
                <w:rFonts w:ascii="Calibri" w:hAnsi="Calibri" w:cs="Calibri"/>
                <w:color w:val="000000"/>
              </w:rPr>
            </w:pPr>
          </w:p>
        </w:tc>
      </w:tr>
    </w:tbl>
    <w:p w:rsidR="002A6A8E" w:rsidRPr="00B222CC" w:rsidRDefault="002A6A8E" w:rsidP="00B222CC">
      <w:pPr>
        <w:jc w:val="center"/>
      </w:pPr>
    </w:p>
    <w:sectPr w:rsidR="002A6A8E" w:rsidRPr="00B222CC" w:rsidSect="00F62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B5596"/>
    <w:multiLevelType w:val="hybridMultilevel"/>
    <w:tmpl w:val="2B3E35FE"/>
    <w:lvl w:ilvl="0" w:tplc="C7E2ACD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1" w:tplc="4FB4FF58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2" w:tplc="77F8DFA6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3" w:tplc="91D2B9FC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4" w:tplc="6F72DC2E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5" w:tplc="75B4DD8A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6" w:tplc="890E5DB4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7" w:tplc="1BEA2576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  <w:lvl w:ilvl="8" w:tplc="679685E4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/>
        <w:b w:val="0"/>
        <w:i w:val="0"/>
        <w:strike w:val="0"/>
        <w:dstrike w:val="0"/>
        <w:color w:val="000000"/>
        <w:sz w:val="24"/>
        <w:u w:val="none" w:color="000000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75B"/>
    <w:rsid w:val="00112B06"/>
    <w:rsid w:val="00122693"/>
    <w:rsid w:val="001408CE"/>
    <w:rsid w:val="00155F1F"/>
    <w:rsid w:val="001B308C"/>
    <w:rsid w:val="002A6A8E"/>
    <w:rsid w:val="002C790B"/>
    <w:rsid w:val="00302BF2"/>
    <w:rsid w:val="003D275B"/>
    <w:rsid w:val="0049624E"/>
    <w:rsid w:val="005040D0"/>
    <w:rsid w:val="006260B7"/>
    <w:rsid w:val="006C77E3"/>
    <w:rsid w:val="006F0541"/>
    <w:rsid w:val="00735736"/>
    <w:rsid w:val="00942AC8"/>
    <w:rsid w:val="00A026DB"/>
    <w:rsid w:val="00A71C31"/>
    <w:rsid w:val="00B222CC"/>
    <w:rsid w:val="00B66381"/>
    <w:rsid w:val="00E752D0"/>
    <w:rsid w:val="00EB31C8"/>
    <w:rsid w:val="00F41EA5"/>
    <w:rsid w:val="00F62583"/>
    <w:rsid w:val="00F72936"/>
    <w:rsid w:val="00FD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F1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B222CC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F05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0541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45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3</Pages>
  <Words>514</Words>
  <Characters>2933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333</cp:lastModifiedBy>
  <cp:revision>14</cp:revision>
  <cp:lastPrinted>2019-08-20T11:51:00Z</cp:lastPrinted>
  <dcterms:created xsi:type="dcterms:W3CDTF">2017-07-19T08:33:00Z</dcterms:created>
  <dcterms:modified xsi:type="dcterms:W3CDTF">2019-08-20T11:59:00Z</dcterms:modified>
</cp:coreProperties>
</file>